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06D9FD" w14:textId="77777777" w:rsidR="00F707BF" w:rsidRPr="002E42D6" w:rsidRDefault="00F707BF" w:rsidP="00F707BF">
      <w:pPr>
        <w:suppressAutoHyphens/>
        <w:spacing w:after="0" w:line="240" w:lineRule="auto"/>
        <w:jc w:val="right"/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 xml:space="preserve">Allegato </w:t>
      </w:r>
      <w:r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>1</w:t>
      </w:r>
    </w:p>
    <w:p w14:paraId="4AE59467" w14:textId="77777777" w:rsidR="00F707BF" w:rsidRPr="002E42D6" w:rsidRDefault="00F707BF" w:rsidP="00F707BF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647B16EC" w14:textId="77777777" w:rsidR="00F707BF" w:rsidRPr="00E04D57" w:rsidRDefault="00F707BF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kern w:val="0"/>
          <w:sz w:val="24"/>
          <w:szCs w:val="24"/>
          <w:lang w:eastAsia="ar-SA"/>
          <w14:ligatures w14:val="none"/>
        </w:rPr>
      </w:pPr>
      <w:r w:rsidRPr="00E04D57">
        <w:rPr>
          <w:rFonts w:ascii="Times New Roman" w:eastAsia="Times New Roman" w:hAnsi="Times New Roman" w:cs="Calibri"/>
          <w:b/>
          <w:kern w:val="0"/>
          <w:sz w:val="24"/>
          <w:szCs w:val="24"/>
          <w:lang w:eastAsia="ar-SA"/>
          <w14:ligatures w14:val="none"/>
        </w:rPr>
        <w:t>“PRESENTAZIONE DI PROGETTI IN MATERIA DI VITA INDIPENDENTE ED INCLUSIONE NELLA SOCIETA’ DI PERSONE CON DISABILITA’”</w:t>
      </w:r>
    </w:p>
    <w:p w14:paraId="612B3DF7" w14:textId="77777777" w:rsidR="00F707BF" w:rsidRPr="00E04D57" w:rsidRDefault="00F707BF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kern w:val="0"/>
          <w:sz w:val="24"/>
          <w:szCs w:val="24"/>
          <w:lang w:eastAsia="ar-SA"/>
          <w14:ligatures w14:val="none"/>
        </w:rPr>
      </w:pPr>
    </w:p>
    <w:p w14:paraId="52F50B97" w14:textId="77777777" w:rsidR="00F707BF" w:rsidRDefault="00F707BF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  <w:r w:rsidRPr="00E04D57"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DGR n. XI</w:t>
      </w:r>
      <w:r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I</w:t>
      </w:r>
      <w:r w:rsidRPr="00E04D57"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/</w:t>
      </w:r>
      <w:r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3719</w:t>
      </w:r>
      <w:r w:rsidRPr="00E04D57"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/202</w:t>
      </w:r>
      <w:r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4 – FNA 2024, ESERCIZIO 2025</w:t>
      </w:r>
    </w:p>
    <w:p w14:paraId="1DCA780C" w14:textId="77777777" w:rsidR="00F707BF" w:rsidRPr="00897883" w:rsidRDefault="00F707BF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  <w:r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Pro.vi 2023 esercizio 2025/2026</w:t>
      </w:r>
    </w:p>
    <w:p w14:paraId="7B6C362E" w14:textId="77777777" w:rsidR="00F707BF" w:rsidRPr="00E04D57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</w:pPr>
    </w:p>
    <w:p w14:paraId="01676A0B" w14:textId="77777777" w:rsidR="00F707BF" w:rsidRPr="00E04D57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  <w:t xml:space="preserve">DOMANDA DI PARTECIPAZIONE ALL’AVVISO </w:t>
      </w:r>
    </w:p>
    <w:p w14:paraId="775BC7B0" w14:textId="77777777" w:rsidR="00F707BF" w:rsidRPr="00E04D57" w:rsidRDefault="00F707BF" w:rsidP="00F707BF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1708A4C6" w14:textId="77777777" w:rsidR="00F707BF" w:rsidRPr="00E04D57" w:rsidRDefault="00F707BF" w:rsidP="00F707BF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1A60C48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Il/la sottoscritto/a 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</w:t>
      </w:r>
      <w:proofErr w:type="spellStart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a</w:t>
      </w:r>
      <w:proofErr w:type="spellEnd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1A320385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0BBDC53C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0A443FF4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qualità di soggetto destinatario del beneficio</w:t>
      </w:r>
    </w:p>
    <w:p w14:paraId="77562D1C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00D7139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Oppure se impossibilitato</w:t>
      </w:r>
    </w:p>
    <w:p w14:paraId="5EBD80D4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27043F27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Il/la sottoscritto/a 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</w:t>
      </w:r>
      <w:proofErr w:type="spellStart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a</w:t>
      </w:r>
      <w:proofErr w:type="spellEnd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68F7717D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77C9BCB2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1158F546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qualità di rappresentante degli interessi del soggetto destinatario del beneficio</w:t>
      </w:r>
    </w:p>
    <w:p w14:paraId="1CC6349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proofErr w:type="spellStart"/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Sig</w:t>
      </w:r>
      <w:proofErr w:type="spellEnd"/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/Sig.ra 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</w:t>
      </w:r>
      <w:proofErr w:type="spellStart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a</w:t>
      </w:r>
      <w:proofErr w:type="spellEnd"/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7ADCDE4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0648E819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35FCBC82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consapevole delle risorse disponibili per l’Ambito n. 2 Brescia Ovest c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hiedo di poter attivare un progetto individuale per la Vita Indipendente che le seguenti aree di intervento (almeno 2):</w:t>
      </w:r>
    </w:p>
    <w:p w14:paraId="3BD88E42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lastRenderedPageBreak/>
        <w:t>Assistente Personale</w:t>
      </w:r>
    </w:p>
    <w:p w14:paraId="7DD65B4E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Forme dell’abitare in autonomia</w:t>
      </w:r>
    </w:p>
    <w:p w14:paraId="2379BDAB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Inclusione Sociale Relazionale</w:t>
      </w:r>
    </w:p>
    <w:p w14:paraId="106E0631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Trasporto (individuabile solo se il progetto prevede anche Inclusione Sociale e Relazionale)</w:t>
      </w:r>
    </w:p>
    <w:p w14:paraId="67F03AB3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Domotica</w:t>
      </w:r>
    </w:p>
    <w:p w14:paraId="0608C803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Azioni di sistema (solo se promosse e gestite da Agenzie di Vita Indipendente)</w:t>
      </w:r>
    </w:p>
    <w:p w14:paraId="19EDCC8C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52CCC5D7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Consapevole delle sanzioni penali previste all’articolo 76 del DPR n. 445/2000, per le ipotesi di falsità in atti e dichiarazioni mendaci, dichiara di essere in possesso dei requisiti soggettivi di ammissibilità e, a tal fine, dichiara di essere in possesso dei requisiti richiesti dall’Avviso in oggetto:</w:t>
      </w:r>
    </w:p>
    <w:p w14:paraId="14CE9EAD" w14:textId="77777777" w:rsidR="00F707BF" w:rsidRPr="00E04D57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maggiore età (di norma)</w:t>
      </w:r>
    </w:p>
    <w:p w14:paraId="55AA16F5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certificazione che attesti la condizione di disabilità non determinata dal naturale invecchiamento o da patologie connesse con la senilità (certificazione Legge 104/1992 ovvero invalidità civile);</w:t>
      </w:r>
    </w:p>
    <w:p w14:paraId="793F931C" w14:textId="77777777" w:rsidR="00F707BF" w:rsidRPr="007845CA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ISEE</w:t>
      </w:r>
    </w:p>
    <w:p w14:paraId="16FB9EC6" w14:textId="77777777" w:rsidR="00F707BF" w:rsidRPr="007845CA" w:rsidRDefault="00F707BF" w:rsidP="00F707BF">
      <w:pPr>
        <w:widowControl w:val="0"/>
        <w:numPr>
          <w:ilvl w:val="1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b/>
          <w:bCs/>
          <w:kern w:val="1"/>
          <w:sz w:val="24"/>
          <w:szCs w:val="24"/>
          <w:lang w:eastAsia="zh-CN" w:bidi="en-US"/>
          <w14:ligatures w14:val="none"/>
        </w:rPr>
        <w:t>sociosanitario</w:t>
      </w: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&lt;= a € 30,000,00 se grado di disabilità &gt; al 67%</w:t>
      </w:r>
    </w:p>
    <w:p w14:paraId="4E06C04F" w14:textId="77777777" w:rsidR="00F707BF" w:rsidRDefault="00F707BF" w:rsidP="00F707BF">
      <w:pPr>
        <w:widowControl w:val="0"/>
        <w:numPr>
          <w:ilvl w:val="1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b/>
          <w:bCs/>
          <w:kern w:val="1"/>
          <w:sz w:val="24"/>
          <w:szCs w:val="24"/>
          <w:lang w:eastAsia="zh-CN" w:bidi="en-US"/>
          <w14:ligatures w14:val="none"/>
        </w:rPr>
        <w:t>ordinario</w:t>
      </w: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 &lt;= a € 30.000,00 se grado di disabilità &lt;= al 67%</w:t>
      </w:r>
    </w:p>
    <w:p w14:paraId="740C813F" w14:textId="40A21F0B" w:rsidR="00F707BF" w:rsidRDefault="00F707BF" w:rsidP="00F707BF">
      <w:pPr>
        <w:widowControl w:val="0"/>
        <w:suppressAutoHyphens/>
        <w:spacing w:after="0" w:line="360" w:lineRule="auto"/>
        <w:ind w:left="708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nello specifico, valore ISEE 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pari ad </w:t>
      </w:r>
      <w:r>
        <w:rPr>
          <w:rFonts w:ascii="Century Gothic" w:eastAsia="Andale Sans UI" w:hAnsi="Century Gothic" w:cs="Calibri"/>
          <w:kern w:val="1"/>
          <w:sz w:val="24"/>
          <w:szCs w:val="24"/>
          <w:lang w:eastAsia="zh-CN" w:bidi="en-US"/>
          <w14:ligatures w14:val="none"/>
        </w:rPr>
        <w:t>€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.</w:t>
      </w:r>
    </w:p>
    <w:p w14:paraId="1EC732F8" w14:textId="77777777" w:rsidR="00F707BF" w:rsidRPr="007845CA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5AFB08E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Si allega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no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:</w:t>
      </w:r>
    </w:p>
    <w:p w14:paraId="6B91FB61" w14:textId="77777777" w:rsidR="00F707BF" w:rsidRPr="00E04D57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Copia del documento di identità del beneficiario della misura (o del richiedente)</w:t>
      </w:r>
    </w:p>
    <w:p w14:paraId="5A65BA8A" w14:textId="77777777" w:rsidR="00F707BF" w:rsidRPr="00E04D57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Certificazione che attesti lo stato di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disabilità, ai sensi della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Lg. 104/1992 ovvero invalidità civile</w:t>
      </w:r>
    </w:p>
    <w:p w14:paraId="0BB2152E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Progetto individuale redatto attraverso una valutazione multidimensionale da parte degli operatori di ASST Spedali Civili di Brescia e del Comune di residenza (Allegato 2)</w:t>
      </w:r>
    </w:p>
    <w:p w14:paraId="49E33F68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Delegazione di pagamento</w:t>
      </w:r>
    </w:p>
    <w:p w14:paraId="2E044D60" w14:textId="268DB9B2" w:rsidR="00F707BF" w:rsidRDefault="00F707BF">
      <w:pP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br w:type="page"/>
      </w:r>
    </w:p>
    <w:p w14:paraId="2619AD32" w14:textId="77777777" w:rsidR="00F707BF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7619387C" w14:textId="77777777" w:rsidR="00F707BF" w:rsidRPr="009F0658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9F0658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Il/la sottoscritto/a _____________________________, informato ai sensi del </w:t>
      </w:r>
      <w:proofErr w:type="spellStart"/>
      <w:r w:rsidRPr="009F0658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D.Lgs.</w:t>
      </w:r>
      <w:proofErr w:type="spellEnd"/>
      <w:r w:rsidRPr="009F0658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n. 196/2003 e successivo regolamento 679/2016/UE, autorizza il trattamento dei dati personali</w:t>
      </w:r>
    </w:p>
    <w:p w14:paraId="4098DA5E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2FE2296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Il/la sottoscritto/a dichiara inoltre di essere consapevole che l’accesso a tale beneficio è subordinato dalla redazione di un progetto individuale sottoposto ad una valutazione multidimensionale da parte degli operatori di ASST e del Comune di residenza.  </w:t>
      </w:r>
    </w:p>
    <w:p w14:paraId="2A81B78D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D6B54A5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Luogo e data</w:t>
      </w:r>
    </w:p>
    <w:p w14:paraId="299B0F2A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</w:t>
      </w:r>
    </w:p>
    <w:p w14:paraId="3CA19433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  <w:t>Firma</w:t>
      </w:r>
    </w:p>
    <w:p w14:paraId="1DBF4F7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 xml:space="preserve">                                                                                       </w:t>
      </w:r>
    </w:p>
    <w:p w14:paraId="4F58EB30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Times New Roman" w:eastAsia="Andale Sans UI" w:hAnsi="Times New Roman" w:cs="Tahoma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 xml:space="preserve">                                                                                                      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_________________________________</w:t>
      </w:r>
    </w:p>
    <w:p w14:paraId="2143718C" w14:textId="77777777" w:rsidR="00F707BF" w:rsidRPr="00E04D57" w:rsidRDefault="00F707BF" w:rsidP="00F707BF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3367CAEC" w14:textId="77777777" w:rsidR="00F707BF" w:rsidRPr="00E04D57" w:rsidRDefault="00F707BF" w:rsidP="00F707BF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2FE08904" w14:textId="77777777" w:rsidR="00F707BF" w:rsidRPr="002E42D6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829CE79" w14:textId="735B2834" w:rsidR="00857836" w:rsidRPr="006C0327" w:rsidRDefault="00857836" w:rsidP="006C0327">
      <w:pPr>
        <w:spacing w:line="240" w:lineRule="auto"/>
        <w:jc w:val="center"/>
        <w:rPr>
          <w:rFonts w:ascii="Calibri" w:eastAsia="SimSun" w:hAnsi="Calibri"/>
          <w:sz w:val="24"/>
          <w:szCs w:val="24"/>
          <w:lang w:eastAsia="hi-IN" w:bidi="hi-IN"/>
        </w:rPr>
      </w:pPr>
    </w:p>
    <w:sectPr w:rsidR="00857836" w:rsidRPr="006C0327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4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6"/>
  </w:num>
  <w:num w:numId="3" w16cid:durableId="358163228">
    <w:abstractNumId w:val="7"/>
  </w:num>
  <w:num w:numId="4" w16cid:durableId="849374400">
    <w:abstractNumId w:val="5"/>
  </w:num>
  <w:num w:numId="5" w16cid:durableId="2053453272">
    <w:abstractNumId w:val="2"/>
  </w:num>
  <w:num w:numId="6" w16cid:durableId="348945404">
    <w:abstractNumId w:val="4"/>
  </w:num>
  <w:num w:numId="7" w16cid:durableId="1082216720">
    <w:abstractNumId w:val="1"/>
  </w:num>
  <w:num w:numId="8" w16cid:durableId="1173365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67B82"/>
    <w:rsid w:val="000A14FC"/>
    <w:rsid w:val="001A54D1"/>
    <w:rsid w:val="00446BB9"/>
    <w:rsid w:val="004B432F"/>
    <w:rsid w:val="005668EA"/>
    <w:rsid w:val="005915CC"/>
    <w:rsid w:val="006C0327"/>
    <w:rsid w:val="006C4944"/>
    <w:rsid w:val="007942E4"/>
    <w:rsid w:val="007B24E3"/>
    <w:rsid w:val="00857836"/>
    <w:rsid w:val="009E3ABC"/>
    <w:rsid w:val="00BA29E5"/>
    <w:rsid w:val="00DF68D6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707BF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7</TotalTime>
  <Pages>3</Pages>
  <Words>561</Words>
  <Characters>3198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3</cp:revision>
  <dcterms:created xsi:type="dcterms:W3CDTF">2025-02-25T10:08:00Z</dcterms:created>
  <dcterms:modified xsi:type="dcterms:W3CDTF">2025-04-08T10:18:00Z</dcterms:modified>
</cp:coreProperties>
</file>