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3BCA" w14:textId="77777777" w:rsidR="00196DD1" w:rsidRPr="00196DD1" w:rsidRDefault="00196DD1" w:rsidP="00196DD1">
      <w:pPr>
        <w:suppressAutoHyphens/>
        <w:spacing w:after="0" w:line="240" w:lineRule="auto"/>
        <w:jc w:val="center"/>
        <w:rPr>
          <w:rFonts w:ascii="Garamond" w:eastAsia="Times New Roman" w:hAnsi="Garamond" w:cs="Calibri"/>
          <w:sz w:val="28"/>
          <w:szCs w:val="28"/>
          <w:lang w:eastAsia="ar-SA"/>
        </w:rPr>
      </w:pPr>
    </w:p>
    <w:p w14:paraId="5566671C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14:paraId="548E75E3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196DD1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MODIFICA/PROROGA PROGETTO INDIVIDUALE</w:t>
      </w:r>
    </w:p>
    <w:p w14:paraId="784D61B3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196DD1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D.G.R. n. XII/3719/2024 – FNA 2024, ESERCIZIO 2025</w:t>
      </w:r>
    </w:p>
    <w:p w14:paraId="4BAA00DE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196DD1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PRO.VI 2023, Esercizio 2025/2026</w:t>
      </w:r>
    </w:p>
    <w:p w14:paraId="53F033C4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14:paraId="40FECE5B" w14:textId="77777777" w:rsidR="00196DD1" w:rsidRPr="00196DD1" w:rsidRDefault="00196DD1" w:rsidP="00196DD1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</w:pPr>
    </w:p>
    <w:p w14:paraId="0A3F3EF8" w14:textId="77777777" w:rsidR="00196DD1" w:rsidRPr="00196DD1" w:rsidRDefault="00196DD1" w:rsidP="00196DD1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  <w:t xml:space="preserve">DOMANDA DI PARTECIPAZIONE ALL’AVVISO </w:t>
      </w:r>
    </w:p>
    <w:p w14:paraId="375F75A1" w14:textId="77777777" w:rsidR="00196DD1" w:rsidRPr="00196DD1" w:rsidRDefault="00196DD1" w:rsidP="00196DD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64306A8B" w14:textId="77777777" w:rsidR="00196DD1" w:rsidRPr="00196DD1" w:rsidRDefault="00196DD1" w:rsidP="00196DD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30743428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 xml:space="preserve">Alla luce della domanda di partecipazione all’avviso pubblico “Presentazione di progetto in materia di vita indipendente ed inclusione di persone con disabilità (PRO.VI)” presentata in data ____________ ed accolta dall’Azienda Speciale Consortile in data _____________, il beneficiario Sig. _____________________, residente nel Comune di _________________ chiede la modifica come di seguito indicato: </w:t>
      </w:r>
    </w:p>
    <w:p w14:paraId="7501BE51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5EEF16D2" w14:textId="77777777" w:rsidR="00196DD1" w:rsidRPr="00196DD1" w:rsidRDefault="00196DD1" w:rsidP="00196DD1">
      <w:pPr>
        <w:widowControl w:val="0"/>
        <w:numPr>
          <w:ilvl w:val="0"/>
          <w:numId w:val="13"/>
        </w:numPr>
        <w:suppressAutoHyphens/>
        <w:spacing w:after="0" w:line="360" w:lineRule="auto"/>
        <w:contextualSpacing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BREVE DESCRIZIONE DELLA PROGETTUALITA’ E DELLA MODIFICA</w:t>
      </w:r>
    </w:p>
    <w:p w14:paraId="154B57A0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</w:t>
      </w:r>
    </w:p>
    <w:p w14:paraId="066D46BB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</w:t>
      </w:r>
    </w:p>
    <w:p w14:paraId="293F30DA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1E885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</w:t>
      </w:r>
    </w:p>
    <w:p w14:paraId="1382218B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</w:t>
      </w:r>
    </w:p>
    <w:p w14:paraId="024D8247" w14:textId="77777777" w:rsidR="00196DD1" w:rsidRPr="00196DD1" w:rsidRDefault="00196DD1" w:rsidP="00196DD1">
      <w:pPr>
        <w:spacing w:line="259" w:lineRule="auto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718"/>
        <w:gridCol w:w="2351"/>
        <w:gridCol w:w="2268"/>
      </w:tblGrid>
      <w:tr w:rsidR="00196DD1" w:rsidRPr="00196DD1" w14:paraId="17175F33" w14:textId="77777777" w:rsidTr="00720BE5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28B9AC8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lastRenderedPageBreak/>
              <w:t>AREA DI INTERVENTO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0BDE550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IPOTESI DI COSTO INIZIALI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40132C2B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IPOTESI DI COSTO MODIFICATA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3A923C12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DIFFERENZA DI COSTO </w:t>
            </w:r>
          </w:p>
        </w:tc>
      </w:tr>
      <w:tr w:rsidR="00196DD1" w:rsidRPr="00196DD1" w14:paraId="3818643E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E723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3BCF3216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Assistente personale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FF3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0EBF0B7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227CB4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BAEC7C6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B32D45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4809E108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34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12E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4E828E88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2E5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63A682E5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Inclusione sociale e relazionale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4E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A0E5E9E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045093B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23E9AEF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6CA8E0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3B870A6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7AC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036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1E530518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FA3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606A16BA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Trasporto sociale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C558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75FDBC3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22ACF32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F5B67A3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0A3B414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3403144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DAE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1B5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2A7E06BD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2270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Azioni di sistema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0FC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AF7577B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6DE3CBC5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70D265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E84FFD2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F56ECD0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305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76EB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03B1A10D" w14:textId="77777777" w:rsidTr="00720BE5">
        <w:trPr>
          <w:trHeight w:val="45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3C2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TOTALE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FDCF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8E7E137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2B7CDE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9DC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1D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</w:tbl>
    <w:p w14:paraId="507C2632" w14:textId="77777777" w:rsidR="00196DD1" w:rsidRPr="00196DD1" w:rsidRDefault="00196DD1" w:rsidP="00196DD1">
      <w:pPr>
        <w:widowControl w:val="0"/>
        <w:suppressAutoHyphens/>
        <w:spacing w:after="0" w:line="240" w:lineRule="auto"/>
        <w:textAlignment w:val="baseline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5D22807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2A56628C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F0F4BB5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Firme dei soggetti coinvolti:</w:t>
      </w:r>
    </w:p>
    <w:p w14:paraId="18D83719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39C6737A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Beneficiario (o suo delegato) ______________________________</w:t>
      </w:r>
    </w:p>
    <w:p w14:paraId="0D48EE68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1EED284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Case manager _________________________________________</w:t>
      </w:r>
    </w:p>
    <w:p w14:paraId="020ED76A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0E6ABF99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Assistente sociale di base ________________________________</w:t>
      </w:r>
    </w:p>
    <w:p w14:paraId="30450C01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63EA4E6A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 xml:space="preserve">Operatore </w:t>
      </w:r>
      <w:proofErr w:type="spellStart"/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Asst</w:t>
      </w:r>
      <w:proofErr w:type="spellEnd"/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 xml:space="preserve"> ________________________________________</w:t>
      </w:r>
    </w:p>
    <w:p w14:paraId="2ECF205C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2829CE79" w14:textId="5B1939D2" w:rsidR="00857836" w:rsidRPr="00196DD1" w:rsidRDefault="00196DD1" w:rsidP="00196DD1"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Altri operatori _______________________________________</w:t>
      </w:r>
    </w:p>
    <w:sectPr w:rsidR="00857836" w:rsidRPr="00196DD1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C78"/>
    <w:multiLevelType w:val="hybridMultilevel"/>
    <w:tmpl w:val="2572D0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4DB27123"/>
    <w:multiLevelType w:val="multilevel"/>
    <w:tmpl w:val="290E62FE"/>
    <w:lvl w:ilvl="0">
      <w:numFmt w:val="decimal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2"/>
  </w:num>
  <w:num w:numId="3" w16cid:durableId="358163228">
    <w:abstractNumId w:val="13"/>
  </w:num>
  <w:num w:numId="4" w16cid:durableId="849374400">
    <w:abstractNumId w:val="11"/>
  </w:num>
  <w:num w:numId="5" w16cid:durableId="2053453272">
    <w:abstractNumId w:val="4"/>
  </w:num>
  <w:num w:numId="6" w16cid:durableId="348945404">
    <w:abstractNumId w:val="9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10"/>
  </w:num>
  <w:num w:numId="11" w16cid:durableId="205218738">
    <w:abstractNumId w:val="8"/>
  </w:num>
  <w:num w:numId="12" w16cid:durableId="116335257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0089550">
    <w:abstractNumId w:val="3"/>
  </w:num>
  <w:num w:numId="14" w16cid:durableId="96757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96DD1"/>
    <w:rsid w:val="001A54D1"/>
    <w:rsid w:val="002A0FC3"/>
    <w:rsid w:val="00446BB9"/>
    <w:rsid w:val="00462906"/>
    <w:rsid w:val="004B432F"/>
    <w:rsid w:val="005668EA"/>
    <w:rsid w:val="005915CC"/>
    <w:rsid w:val="006C0327"/>
    <w:rsid w:val="006C4944"/>
    <w:rsid w:val="007942E4"/>
    <w:rsid w:val="007B24E3"/>
    <w:rsid w:val="00857836"/>
    <w:rsid w:val="009E3ABC"/>
    <w:rsid w:val="00A77BBB"/>
    <w:rsid w:val="00A92B39"/>
    <w:rsid w:val="00BA29E5"/>
    <w:rsid w:val="00BC1157"/>
    <w:rsid w:val="00DF68D6"/>
    <w:rsid w:val="00F21904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904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paragraph" w:styleId="NormaleWeb">
    <w:name w:val="Normal (Web)"/>
    <w:basedOn w:val="Normale"/>
    <w:uiPriority w:val="99"/>
    <w:unhideWhenUsed/>
    <w:rsid w:val="00F2190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8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6</cp:revision>
  <dcterms:created xsi:type="dcterms:W3CDTF">2025-02-25T10:08:00Z</dcterms:created>
  <dcterms:modified xsi:type="dcterms:W3CDTF">2025-04-08T10:25:00Z</dcterms:modified>
</cp:coreProperties>
</file>