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B43BCA" w14:textId="77777777" w:rsidR="00196DD1" w:rsidRPr="00196DD1" w:rsidRDefault="00196DD1" w:rsidP="00196DD1">
      <w:pPr>
        <w:suppressAutoHyphens/>
        <w:spacing w:after="0" w:line="240" w:lineRule="auto"/>
        <w:jc w:val="center"/>
        <w:rPr>
          <w:rFonts w:ascii="Garamond" w:eastAsia="Times New Roman" w:hAnsi="Garamond" w:cs="Calibri"/>
          <w:sz w:val="28"/>
          <w:szCs w:val="28"/>
          <w:lang w:eastAsia="ar-SA"/>
        </w:rPr>
      </w:pPr>
    </w:p>
    <w:p w14:paraId="5566671C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</w:p>
    <w:p w14:paraId="548E75E3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196DD1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MODIFICA/PROROGA PROGETTO INDIVIDUALE</w:t>
      </w:r>
    </w:p>
    <w:p w14:paraId="784D61B3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196DD1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D.G.R. n. XII/3719/2024 – FNA 2024, ESERCIZIO 2025</w:t>
      </w:r>
    </w:p>
    <w:p w14:paraId="4BAA00DE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196DD1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PRO.VI 2023, Esercizio 2025/2026</w:t>
      </w:r>
    </w:p>
    <w:p w14:paraId="53F033C4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</w:p>
    <w:p w14:paraId="40FECE5B" w14:textId="77777777" w:rsidR="00196DD1" w:rsidRPr="00196DD1" w:rsidRDefault="00196DD1" w:rsidP="00196DD1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</w:rPr>
      </w:pPr>
    </w:p>
    <w:p w14:paraId="0A3F3EF8" w14:textId="77777777" w:rsidR="00196DD1" w:rsidRPr="00196DD1" w:rsidRDefault="00196DD1" w:rsidP="00196DD1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</w:rPr>
        <w:t xml:space="preserve">DOMANDA DI PARTECIPAZIONE ALL’AVVISO </w:t>
      </w:r>
    </w:p>
    <w:p w14:paraId="375F75A1" w14:textId="77777777" w:rsidR="00196DD1" w:rsidRPr="00196DD1" w:rsidRDefault="00196DD1" w:rsidP="00196DD1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64306A8B" w14:textId="77777777" w:rsidR="00196DD1" w:rsidRPr="00196DD1" w:rsidRDefault="00196DD1" w:rsidP="00196DD1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30743428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 xml:space="preserve">Alla luce della domanda di partecipazione all’avviso pubblico “Presentazione di progetto in materia di vita indipendente ed inclusione di persone con disabilità (PRO.VI)” presentata in data ____________ ed accolta dall’Azienda Speciale Consortile in data _____________, il beneficiario Sig. _____________________, residente nel Comune di _________________ chiede la modifica come di seguito indicato: </w:t>
      </w:r>
    </w:p>
    <w:p w14:paraId="7501BE51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5EEF16D2" w14:textId="77777777" w:rsidR="00196DD1" w:rsidRPr="00196DD1" w:rsidRDefault="00196DD1" w:rsidP="00196DD1">
      <w:pPr>
        <w:widowControl w:val="0"/>
        <w:numPr>
          <w:ilvl w:val="0"/>
          <w:numId w:val="13"/>
        </w:numPr>
        <w:suppressAutoHyphens/>
        <w:spacing w:after="0" w:line="360" w:lineRule="auto"/>
        <w:contextualSpacing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BREVE DESCRIZIONE DELLA PROGETTUALITA’ E DELLA MODIFICA</w:t>
      </w:r>
    </w:p>
    <w:p w14:paraId="154B57A0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</w:t>
      </w:r>
    </w:p>
    <w:p w14:paraId="066D46BB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</w:t>
      </w:r>
    </w:p>
    <w:p w14:paraId="293F30DA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841E885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</w:t>
      </w:r>
    </w:p>
    <w:p w14:paraId="1382218B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</w:t>
      </w:r>
    </w:p>
    <w:p w14:paraId="024D8247" w14:textId="77777777" w:rsidR="00196DD1" w:rsidRPr="00196DD1" w:rsidRDefault="00196DD1" w:rsidP="00196DD1">
      <w:pPr>
        <w:spacing w:line="259" w:lineRule="auto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br w:type="page"/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97"/>
        <w:gridCol w:w="2718"/>
        <w:gridCol w:w="2351"/>
        <w:gridCol w:w="2268"/>
      </w:tblGrid>
      <w:tr w:rsidR="00196DD1" w:rsidRPr="00196DD1" w14:paraId="17175F33" w14:textId="77777777" w:rsidTr="00720BE5"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28B9AC8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lastRenderedPageBreak/>
              <w:t>AREA DI INTERVENTO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0BDE550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t xml:space="preserve">IPOTESI DI COSTO INIZIALI 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</w:tcPr>
          <w:p w14:paraId="40132C2B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t xml:space="preserve">IPOTESI DI COSTO MODIFICATA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</w:tcPr>
          <w:p w14:paraId="3A923C12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t xml:space="preserve">DIFFERENZA DI COSTO </w:t>
            </w:r>
          </w:p>
        </w:tc>
      </w:tr>
      <w:tr w:rsidR="00196DD1" w:rsidRPr="00196DD1" w14:paraId="3818643E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BE723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</w:p>
          <w:p w14:paraId="3BCF3216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Assistente personale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13FF3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0EBF0B7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227CB4A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BAEC7C6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B32D45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4809E108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AC34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3412E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4E828E88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A72E5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</w:p>
          <w:p w14:paraId="63A682E5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Inclusione sociale e relazionale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884E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A0E5E9E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045093B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23E9AEF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6CA8E0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3B870A6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667AC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4036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1E530518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2DFA3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</w:p>
          <w:p w14:paraId="606A16BA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Trasporto sociale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6C558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75FDBC3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22ACF32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F5B67A3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0A3B414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3403144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EDAEA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11B5A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2A7E06BD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72270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Azioni di sistema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10FC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AF7577B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6DE3CBC5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70D265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E84FFD2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F56ECD0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7B305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B76EB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03B1A10D" w14:textId="77777777" w:rsidTr="00720BE5">
        <w:trPr>
          <w:trHeight w:val="454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553C2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TOTALE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AFDCF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8E7E137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2B7CDE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3D9DC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9A1D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</w:tbl>
    <w:p w14:paraId="507C2632" w14:textId="77777777" w:rsidR="00196DD1" w:rsidRPr="00196DD1" w:rsidRDefault="00196DD1" w:rsidP="00196DD1">
      <w:pPr>
        <w:widowControl w:val="0"/>
        <w:suppressAutoHyphens/>
        <w:spacing w:after="0" w:line="240" w:lineRule="auto"/>
        <w:textAlignment w:val="baseline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45D22807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2A56628C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4F0F4BB5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Firme dei soggetti coinvolti:</w:t>
      </w:r>
    </w:p>
    <w:p w14:paraId="18D83719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39C6737A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Beneficiario (o suo delegato) ______________________________</w:t>
      </w:r>
    </w:p>
    <w:p w14:paraId="0D48EE68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41EED284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Case manager _________________________________________</w:t>
      </w:r>
    </w:p>
    <w:p w14:paraId="020ED76A" w14:textId="77777777" w:rsidR="00196DD1" w:rsidRPr="00196DD1" w:rsidRDefault="00196DD1" w:rsidP="00196DD1">
      <w:pPr>
        <w:suppressAutoHyphens/>
        <w:spacing w:after="0" w:line="240" w:lineRule="auto"/>
        <w:ind w:left="720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0E6ABF99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Assistente sociale di base ________________________________</w:t>
      </w:r>
    </w:p>
    <w:p w14:paraId="30450C01" w14:textId="77777777" w:rsidR="00196DD1" w:rsidRPr="00196DD1" w:rsidRDefault="00196DD1" w:rsidP="00196DD1">
      <w:pPr>
        <w:suppressAutoHyphens/>
        <w:spacing w:after="0" w:line="240" w:lineRule="auto"/>
        <w:ind w:left="720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63EA4E6A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 xml:space="preserve">Operatore </w:t>
      </w:r>
      <w:proofErr w:type="spellStart"/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Asst</w:t>
      </w:r>
      <w:proofErr w:type="spellEnd"/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 xml:space="preserve"> ________________________________________</w:t>
      </w:r>
    </w:p>
    <w:p w14:paraId="2ECF205C" w14:textId="77777777" w:rsidR="00196DD1" w:rsidRPr="00196DD1" w:rsidRDefault="00196DD1" w:rsidP="00196DD1">
      <w:pPr>
        <w:suppressAutoHyphens/>
        <w:spacing w:after="0" w:line="240" w:lineRule="auto"/>
        <w:ind w:left="720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2829CE79" w14:textId="5B1939D2" w:rsidR="00857836" w:rsidRPr="00196DD1" w:rsidRDefault="00196DD1" w:rsidP="00196DD1"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Altri operatori _______________________________________</w:t>
      </w:r>
    </w:p>
    <w:sectPr w:rsidR="00857836" w:rsidRPr="00196DD1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C16C78"/>
    <w:multiLevelType w:val="hybridMultilevel"/>
    <w:tmpl w:val="2572D08C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6" w15:restartNumberingAfterBreak="0">
    <w:nsid w:val="4DB27123"/>
    <w:multiLevelType w:val="multilevel"/>
    <w:tmpl w:val="290E62FE"/>
    <w:lvl w:ilvl="0">
      <w:numFmt w:val="decimal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7" w15:restartNumberingAfterBreak="0">
    <w:nsid w:val="51DE6D4E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8" w15:restartNumberingAfterBreak="0">
    <w:nsid w:val="5930403D"/>
    <w:multiLevelType w:val="hybridMultilevel"/>
    <w:tmpl w:val="644AEC32"/>
    <w:lvl w:ilvl="0" w:tplc="4F70CFD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C8873A7"/>
    <w:multiLevelType w:val="hybridMultilevel"/>
    <w:tmpl w:val="497CA106"/>
    <w:lvl w:ilvl="0" w:tplc="0410000B">
      <w:start w:val="1"/>
      <w:numFmt w:val="bullet"/>
      <w:pStyle w:val="Titolo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12"/>
  </w:num>
  <w:num w:numId="3" w16cid:durableId="358163228">
    <w:abstractNumId w:val="13"/>
  </w:num>
  <w:num w:numId="4" w16cid:durableId="849374400">
    <w:abstractNumId w:val="11"/>
  </w:num>
  <w:num w:numId="5" w16cid:durableId="2053453272">
    <w:abstractNumId w:val="4"/>
  </w:num>
  <w:num w:numId="6" w16cid:durableId="348945404">
    <w:abstractNumId w:val="9"/>
  </w:num>
  <w:num w:numId="7" w16cid:durableId="1082216720">
    <w:abstractNumId w:val="2"/>
  </w:num>
  <w:num w:numId="8" w16cid:durableId="117336588">
    <w:abstractNumId w:val="1"/>
  </w:num>
  <w:num w:numId="9" w16cid:durableId="78435309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60218503">
    <w:abstractNumId w:val="10"/>
  </w:num>
  <w:num w:numId="11" w16cid:durableId="205218738">
    <w:abstractNumId w:val="8"/>
  </w:num>
  <w:num w:numId="12" w16cid:durableId="1163352572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970089550">
    <w:abstractNumId w:val="3"/>
  </w:num>
  <w:num w:numId="14" w16cid:durableId="967573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50896"/>
    <w:rsid w:val="00067B82"/>
    <w:rsid w:val="000A14FC"/>
    <w:rsid w:val="000D6D09"/>
    <w:rsid w:val="00196DD1"/>
    <w:rsid w:val="001A54D1"/>
    <w:rsid w:val="002A0FC3"/>
    <w:rsid w:val="00446BB9"/>
    <w:rsid w:val="00462906"/>
    <w:rsid w:val="004B432F"/>
    <w:rsid w:val="005668EA"/>
    <w:rsid w:val="005915CC"/>
    <w:rsid w:val="006C0327"/>
    <w:rsid w:val="006C4944"/>
    <w:rsid w:val="007942E4"/>
    <w:rsid w:val="007B24E3"/>
    <w:rsid w:val="00857836"/>
    <w:rsid w:val="009E3ABC"/>
    <w:rsid w:val="00A77BBB"/>
    <w:rsid w:val="00A92B39"/>
    <w:rsid w:val="00BA29E5"/>
    <w:rsid w:val="00BC1157"/>
    <w:rsid w:val="00DF68D6"/>
    <w:rsid w:val="00F21904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F21904"/>
    <w:pPr>
      <w:spacing w:line="256" w:lineRule="auto"/>
    </w:pPr>
    <w:rPr>
      <w:kern w:val="0"/>
      <w14:ligatures w14:val="none"/>
    </w:rPr>
  </w:style>
  <w:style w:type="paragraph" w:styleId="Titolo1">
    <w:name w:val="heading 1"/>
    <w:basedOn w:val="Normale"/>
    <w:next w:val="Normale"/>
    <w:link w:val="Titolo1Carattere"/>
    <w:qFormat/>
    <w:rsid w:val="00A92B39"/>
    <w:pPr>
      <w:keepNext/>
      <w:numPr>
        <w:numId w:val="10"/>
      </w:numPr>
      <w:suppressAutoHyphens/>
      <w:spacing w:after="0" w:line="240" w:lineRule="auto"/>
      <w:jc w:val="both"/>
      <w:outlineLvl w:val="0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spacing w:line="259" w:lineRule="auto"/>
      <w:ind w:left="720"/>
      <w:contextualSpacing/>
    </w:pPr>
    <w:rPr>
      <w:kern w:val="2"/>
      <w14:ligatures w14:val="standardContextual"/>
    </w:r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  <w:style w:type="character" w:customStyle="1" w:styleId="Titolo1Carattere">
    <w:name w:val="Titolo 1 Carattere"/>
    <w:basedOn w:val="Carpredefinitoparagrafo"/>
    <w:link w:val="Titolo1"/>
    <w:rsid w:val="00A92B39"/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  <w:style w:type="paragraph" w:styleId="NormaleWeb">
    <w:name w:val="Normal (Web)"/>
    <w:basedOn w:val="Normale"/>
    <w:uiPriority w:val="99"/>
    <w:unhideWhenUsed/>
    <w:rsid w:val="00F21904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8</TotalTime>
  <Pages>2</Pages>
  <Words>321</Words>
  <Characters>1834</Characters>
  <Application>Microsoft Office Word</Application>
  <DocSecurity>0</DocSecurity>
  <Lines>15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6</cp:revision>
  <dcterms:created xsi:type="dcterms:W3CDTF">2025-02-25T10:08:00Z</dcterms:created>
  <dcterms:modified xsi:type="dcterms:W3CDTF">2025-04-08T10:25:00Z</dcterms:modified>
</cp:coreProperties>
</file>