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43BCA" w14:textId="77777777" w:rsidR="00196DD1" w:rsidRPr="00196DD1" w:rsidRDefault="00196DD1" w:rsidP="00196DD1">
      <w:pPr>
        <w:suppressAutoHyphens/>
        <w:spacing w:after="0" w:line="240" w:lineRule="auto"/>
        <w:jc w:val="center"/>
        <w:rPr>
          <w:rFonts w:ascii="Garamond" w:eastAsia="Times New Roman" w:hAnsi="Garamond" w:cs="Calibri"/>
          <w:sz w:val="28"/>
          <w:szCs w:val="28"/>
          <w:lang w:eastAsia="ar-SA"/>
        </w:rPr>
      </w:pPr>
    </w:p>
    <w:p w14:paraId="5566671C" w14:textId="77777777" w:rsidR="00196DD1" w:rsidRPr="00196DD1" w:rsidRDefault="00196DD1" w:rsidP="00196DD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p w14:paraId="383BDDEC" w14:textId="03426743" w:rsidR="006553D3" w:rsidRPr="00225CAE" w:rsidRDefault="006553D3" w:rsidP="006553D3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225CAE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PRO.VI 2024, Esercizio 2026/2027</w:t>
      </w:r>
    </w:p>
    <w:p w14:paraId="53F033C4" w14:textId="77777777" w:rsidR="00196DD1" w:rsidRPr="00196DD1" w:rsidRDefault="00196DD1" w:rsidP="00196DD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p w14:paraId="40FECE5B" w14:textId="77777777" w:rsidR="00196DD1" w:rsidRPr="00196DD1" w:rsidRDefault="00196DD1" w:rsidP="00196DD1">
      <w:pPr>
        <w:widowControl w:val="0"/>
        <w:suppressAutoHyphens/>
        <w:spacing w:after="0" w:line="240" w:lineRule="auto"/>
        <w:jc w:val="center"/>
        <w:textAlignment w:val="baseline"/>
        <w:rPr>
          <w:rFonts w:ascii="Calibri" w:eastAsia="Andale Sans UI" w:hAnsi="Calibri" w:cs="Calibri"/>
          <w:b/>
          <w:kern w:val="1"/>
          <w:sz w:val="24"/>
          <w:szCs w:val="24"/>
          <w:lang w:eastAsia="zh-CN" w:bidi="en-US"/>
        </w:rPr>
      </w:pPr>
    </w:p>
    <w:p w14:paraId="0A3F3EF8" w14:textId="77777777" w:rsidR="00196DD1" w:rsidRPr="00196DD1" w:rsidRDefault="00196DD1" w:rsidP="00196DD1">
      <w:pPr>
        <w:widowControl w:val="0"/>
        <w:suppressAutoHyphens/>
        <w:spacing w:after="0" w:line="240" w:lineRule="auto"/>
        <w:jc w:val="center"/>
        <w:textAlignment w:val="baseline"/>
        <w:rPr>
          <w:rFonts w:ascii="Calibri" w:eastAsia="Andale Sans UI" w:hAnsi="Calibri" w:cs="Calibri"/>
          <w:b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b/>
          <w:kern w:val="1"/>
          <w:sz w:val="24"/>
          <w:szCs w:val="24"/>
          <w:lang w:eastAsia="zh-CN" w:bidi="en-US"/>
        </w:rPr>
        <w:t xml:space="preserve">DOMANDA DI PARTECIPAZIONE ALL’AVVISO </w:t>
      </w:r>
    </w:p>
    <w:p w14:paraId="375F75A1" w14:textId="77777777" w:rsidR="00196DD1" w:rsidRPr="00196DD1" w:rsidRDefault="00196DD1" w:rsidP="00196DD1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</w:p>
    <w:p w14:paraId="64306A8B" w14:textId="77777777" w:rsidR="00196DD1" w:rsidRPr="00196DD1" w:rsidRDefault="00196DD1" w:rsidP="00196DD1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</w:p>
    <w:p w14:paraId="30743428" w14:textId="77777777" w:rsidR="00196DD1" w:rsidRPr="00196DD1" w:rsidRDefault="00196DD1" w:rsidP="00196DD1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  <w:t xml:space="preserve">Alla luce della domanda di partecipazione all’avviso pubblico “Presentazione di progetto in materia di vita indipendente ed inclusione di persone con disabilità (PRO.VI)” presentata in data ____________ ed accolta dall’Azienda Speciale Consortile in data _____________, il beneficiario Sig. _____________________, residente nel Comune di _________________ chiede la modifica come di seguito indicato: </w:t>
      </w:r>
    </w:p>
    <w:p w14:paraId="7501BE51" w14:textId="77777777" w:rsidR="00196DD1" w:rsidRPr="00196DD1" w:rsidRDefault="00196DD1" w:rsidP="00196DD1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</w:p>
    <w:p w14:paraId="5EEF16D2" w14:textId="77777777" w:rsidR="00196DD1" w:rsidRPr="00196DD1" w:rsidRDefault="00196DD1" w:rsidP="00196DD1">
      <w:pPr>
        <w:widowControl w:val="0"/>
        <w:numPr>
          <w:ilvl w:val="0"/>
          <w:numId w:val="13"/>
        </w:numPr>
        <w:suppressAutoHyphens/>
        <w:spacing w:after="0" w:line="360" w:lineRule="auto"/>
        <w:contextualSpacing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  <w:t>BREVE DESCRIZIONE DELLA PROGETTUALITA’ E DELLA MODIFICA</w:t>
      </w:r>
    </w:p>
    <w:p w14:paraId="154B57A0" w14:textId="77777777" w:rsidR="00196DD1" w:rsidRPr="00196DD1" w:rsidRDefault="00196DD1" w:rsidP="00196DD1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  <w:t>______________________________________________________________________________________________________________________________________________________________</w:t>
      </w:r>
    </w:p>
    <w:p w14:paraId="066D46BB" w14:textId="77777777" w:rsidR="00196DD1" w:rsidRPr="00196DD1" w:rsidRDefault="00196DD1" w:rsidP="00196DD1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  <w:t>________________________________________________________________________________________________________________________________________________________________</w:t>
      </w:r>
    </w:p>
    <w:p w14:paraId="293F30DA" w14:textId="77777777" w:rsidR="00196DD1" w:rsidRPr="00196DD1" w:rsidRDefault="00196DD1" w:rsidP="00196DD1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41E885" w14:textId="77777777" w:rsidR="00196DD1" w:rsidRPr="00196DD1" w:rsidRDefault="00196DD1" w:rsidP="00196DD1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  <w:r w:rsidRPr="00196DD1"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  <w:t>________________________________________________________________________________________________________________________________________________________________</w:t>
      </w:r>
    </w:p>
    <w:p w14:paraId="6E4B82F9" w14:textId="50D07495" w:rsidR="00C60924" w:rsidRDefault="00C60924" w:rsidP="006134A0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</w:p>
    <w:p w14:paraId="024D8247" w14:textId="6881EEEB" w:rsidR="00196DD1" w:rsidRPr="00196DD1" w:rsidRDefault="00C60924" w:rsidP="00C60924">
      <w:pPr>
        <w:spacing w:line="259" w:lineRule="auto"/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</w:pP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</w:rPr>
        <w:br w:type="page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718"/>
        <w:gridCol w:w="2351"/>
        <w:gridCol w:w="2268"/>
      </w:tblGrid>
      <w:tr w:rsidR="00196DD1" w:rsidRPr="00196DD1" w14:paraId="17175F33" w14:textId="77777777" w:rsidTr="00720BE5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728B9AC8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b/>
                <w:bCs/>
                <w:lang w:eastAsia="ar-SA"/>
              </w:rPr>
              <w:lastRenderedPageBreak/>
              <w:t>AREA DI INTERVENTO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hideMark/>
          </w:tcPr>
          <w:p w14:paraId="70BDE550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b/>
                <w:bCs/>
                <w:lang w:eastAsia="ar-SA"/>
              </w:rPr>
              <w:t xml:space="preserve">IPOTESI DI COSTO INIZIALI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</w:tcPr>
          <w:p w14:paraId="40132C2B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b/>
                <w:bCs/>
                <w:lang w:eastAsia="ar-SA"/>
              </w:rPr>
              <w:t xml:space="preserve">IPOTESI DI COSTO MODIFICATA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</w:tcPr>
          <w:p w14:paraId="3A923C12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b/>
                <w:bCs/>
                <w:lang w:eastAsia="ar-SA"/>
              </w:rPr>
              <w:t xml:space="preserve">DIFFERENZA DI COSTO </w:t>
            </w:r>
          </w:p>
        </w:tc>
      </w:tr>
      <w:tr w:rsidR="00196DD1" w:rsidRPr="00196DD1" w14:paraId="3818643E" w14:textId="77777777" w:rsidTr="00720BE5">
        <w:trPr>
          <w:trHeight w:val="141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E723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</w:p>
          <w:p w14:paraId="3BCF3216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lang w:eastAsia="ar-SA"/>
              </w:rPr>
              <w:t>Assistente personale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3FF3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0EBF0B79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5227CB4A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5BAEC7C6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5B32D45D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4809E108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C34D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412E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</w:tr>
      <w:tr w:rsidR="00196DD1" w:rsidRPr="00196DD1" w14:paraId="4E828E88" w14:textId="77777777" w:rsidTr="00720BE5">
        <w:trPr>
          <w:trHeight w:val="141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72E5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</w:p>
          <w:p w14:paraId="63A682E5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lang w:eastAsia="ar-SA"/>
              </w:rPr>
              <w:t>Inclusione sociale e relazionale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84E1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2A0E5E9E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045093B1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223E9AEF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56CA8E0D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33B870A6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67AC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0361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</w:tr>
      <w:tr w:rsidR="00196DD1" w:rsidRPr="00196DD1" w14:paraId="1E530518" w14:textId="77777777" w:rsidTr="00720BE5">
        <w:trPr>
          <w:trHeight w:val="141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DFA3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</w:p>
          <w:p w14:paraId="606A16BA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lang w:eastAsia="ar-SA"/>
              </w:rPr>
              <w:t>Trasporto sociale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C558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75FDBC39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222ACF32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5F5B67A3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50A3B414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33403144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DAEA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1B5A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</w:tr>
      <w:tr w:rsidR="00196DD1" w:rsidRPr="00196DD1" w14:paraId="2A7E06BD" w14:textId="77777777" w:rsidTr="00720BE5">
        <w:trPr>
          <w:trHeight w:val="141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2270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lang w:eastAsia="ar-SA"/>
              </w:rPr>
              <w:t>Azioni di sistema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0FC9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2AF7577B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6DE3CBC5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570D2659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2E84FFD2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3F56ECD0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B305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76EB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</w:tr>
      <w:tr w:rsidR="00196DD1" w:rsidRPr="00196DD1" w14:paraId="03B1A10D" w14:textId="77777777" w:rsidTr="00720BE5">
        <w:trPr>
          <w:trHeight w:val="454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53C2" w14:textId="77777777" w:rsidR="00196DD1" w:rsidRPr="00196DD1" w:rsidRDefault="00196DD1" w:rsidP="00196DD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Calibri"/>
                <w:lang w:eastAsia="ar-SA"/>
              </w:rPr>
            </w:pPr>
            <w:r w:rsidRPr="00196DD1">
              <w:rPr>
                <w:rFonts w:ascii="Garamond" w:eastAsia="Times New Roman" w:hAnsi="Garamond" w:cs="Calibri"/>
                <w:lang w:eastAsia="ar-SA"/>
              </w:rPr>
              <w:t>TOTALE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FDCF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38E7E137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  <w:p w14:paraId="32B7CDED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D9DC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A1D1" w14:textId="77777777" w:rsidR="00196DD1" w:rsidRPr="00196DD1" w:rsidRDefault="00196DD1" w:rsidP="00196DD1">
            <w:pPr>
              <w:suppressAutoHyphens/>
              <w:spacing w:after="0" w:line="240" w:lineRule="auto"/>
              <w:rPr>
                <w:rFonts w:ascii="Garamond" w:eastAsia="Times New Roman" w:hAnsi="Garamond" w:cs="Calibri"/>
                <w:lang w:eastAsia="ar-SA"/>
              </w:rPr>
            </w:pPr>
          </w:p>
        </w:tc>
      </w:tr>
    </w:tbl>
    <w:p w14:paraId="507C2632" w14:textId="77777777" w:rsidR="00196DD1" w:rsidRPr="00196DD1" w:rsidRDefault="00196DD1" w:rsidP="00196DD1">
      <w:pPr>
        <w:widowControl w:val="0"/>
        <w:suppressAutoHyphens/>
        <w:spacing w:after="0" w:line="240" w:lineRule="auto"/>
        <w:textAlignment w:val="baseline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45D22807" w14:textId="77777777" w:rsidR="00196DD1" w:rsidRPr="00196DD1" w:rsidRDefault="00196DD1" w:rsidP="00196DD1">
      <w:p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2A56628C" w14:textId="77777777" w:rsidR="00196DD1" w:rsidRPr="00196DD1" w:rsidRDefault="00196DD1" w:rsidP="00196DD1">
      <w:p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4F0F4BB5" w14:textId="77777777" w:rsidR="00196DD1" w:rsidRPr="00196DD1" w:rsidRDefault="00196DD1" w:rsidP="00196DD1">
      <w:p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>Firme dei soggetti coinvolti:</w:t>
      </w:r>
    </w:p>
    <w:p w14:paraId="18D83719" w14:textId="77777777" w:rsidR="00196DD1" w:rsidRPr="00196DD1" w:rsidRDefault="00196DD1" w:rsidP="00196DD1">
      <w:p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39C6737A" w14:textId="77777777" w:rsidR="00196DD1" w:rsidRPr="00196DD1" w:rsidRDefault="00196DD1" w:rsidP="00196DD1">
      <w:pPr>
        <w:numPr>
          <w:ilvl w:val="0"/>
          <w:numId w:val="14"/>
        </w:num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>Beneficiario (o suo delegato) ______________________________</w:t>
      </w:r>
    </w:p>
    <w:p w14:paraId="0D48EE68" w14:textId="77777777" w:rsidR="00196DD1" w:rsidRPr="00196DD1" w:rsidRDefault="00196DD1" w:rsidP="00196DD1">
      <w:p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41EED284" w14:textId="77777777" w:rsidR="00196DD1" w:rsidRPr="00196DD1" w:rsidRDefault="00196DD1" w:rsidP="00196DD1">
      <w:pPr>
        <w:numPr>
          <w:ilvl w:val="0"/>
          <w:numId w:val="14"/>
        </w:num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>Case manager _________________________________________</w:t>
      </w:r>
    </w:p>
    <w:p w14:paraId="020ED76A" w14:textId="77777777" w:rsidR="00196DD1" w:rsidRPr="00196DD1" w:rsidRDefault="00196DD1" w:rsidP="00196DD1">
      <w:pPr>
        <w:suppressAutoHyphens/>
        <w:spacing w:after="0" w:line="240" w:lineRule="auto"/>
        <w:ind w:left="720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0E6ABF99" w14:textId="77777777" w:rsidR="00196DD1" w:rsidRPr="00196DD1" w:rsidRDefault="00196DD1" w:rsidP="00196DD1">
      <w:pPr>
        <w:numPr>
          <w:ilvl w:val="0"/>
          <w:numId w:val="14"/>
        </w:num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>Assistente sociale di base ________________________________</w:t>
      </w:r>
    </w:p>
    <w:p w14:paraId="30450C01" w14:textId="77777777" w:rsidR="00196DD1" w:rsidRPr="00196DD1" w:rsidRDefault="00196DD1" w:rsidP="00196DD1">
      <w:pPr>
        <w:suppressAutoHyphens/>
        <w:spacing w:after="0" w:line="240" w:lineRule="auto"/>
        <w:ind w:left="720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63EA4E6A" w14:textId="77777777" w:rsidR="00196DD1" w:rsidRPr="00196DD1" w:rsidRDefault="00196DD1" w:rsidP="00196DD1">
      <w:pPr>
        <w:numPr>
          <w:ilvl w:val="0"/>
          <w:numId w:val="14"/>
        </w:numPr>
        <w:suppressAutoHyphens/>
        <w:spacing w:after="0" w:line="240" w:lineRule="auto"/>
        <w:rPr>
          <w:rFonts w:ascii="Garamond" w:eastAsia="Times New Roman" w:hAnsi="Garamond" w:cs="Calibri"/>
          <w:sz w:val="24"/>
          <w:szCs w:val="24"/>
          <w:lang w:eastAsia="ar-SA"/>
        </w:rPr>
      </w:pPr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 xml:space="preserve">Operatore </w:t>
      </w:r>
      <w:proofErr w:type="spellStart"/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>Asst</w:t>
      </w:r>
      <w:proofErr w:type="spellEnd"/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 xml:space="preserve"> ________________________________________</w:t>
      </w:r>
    </w:p>
    <w:p w14:paraId="2ECF205C" w14:textId="77777777" w:rsidR="00196DD1" w:rsidRPr="00196DD1" w:rsidRDefault="00196DD1" w:rsidP="00196DD1">
      <w:pPr>
        <w:suppressAutoHyphens/>
        <w:spacing w:after="0" w:line="240" w:lineRule="auto"/>
        <w:ind w:left="720"/>
        <w:rPr>
          <w:rFonts w:ascii="Garamond" w:eastAsia="Times New Roman" w:hAnsi="Garamond" w:cs="Calibri"/>
          <w:sz w:val="24"/>
          <w:szCs w:val="24"/>
          <w:lang w:eastAsia="ar-SA"/>
        </w:rPr>
      </w:pPr>
    </w:p>
    <w:p w14:paraId="2829CE79" w14:textId="5B1939D2" w:rsidR="00857836" w:rsidRPr="00196DD1" w:rsidRDefault="00196DD1" w:rsidP="00196DD1">
      <w:r w:rsidRPr="00196DD1">
        <w:rPr>
          <w:rFonts w:ascii="Garamond" w:eastAsia="Times New Roman" w:hAnsi="Garamond" w:cs="Calibri"/>
          <w:sz w:val="24"/>
          <w:szCs w:val="24"/>
          <w:lang w:eastAsia="ar-SA"/>
        </w:rPr>
        <w:t>Altri operatori _______________________________________</w:t>
      </w:r>
    </w:p>
    <w:sectPr w:rsidR="00857836" w:rsidRPr="00196DD1" w:rsidSect="00DF68D6"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B91C" w14:textId="77777777" w:rsidR="007B24E3" w:rsidRDefault="007B24E3" w:rsidP="006C4944">
      <w:pPr>
        <w:spacing w:after="0" w:line="240" w:lineRule="auto"/>
      </w:pPr>
      <w:r>
        <w:separator/>
      </w:r>
    </w:p>
  </w:endnote>
  <w:endnote w:type="continuationSeparator" w:id="0">
    <w:p w14:paraId="51D137FD" w14:textId="77777777" w:rsidR="007B24E3" w:rsidRDefault="007B24E3" w:rsidP="006C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53E3" w14:textId="77777777" w:rsidR="007B24E3" w:rsidRDefault="007B24E3" w:rsidP="006C4944">
      <w:pPr>
        <w:spacing w:after="0" w:line="240" w:lineRule="auto"/>
      </w:pPr>
      <w:r>
        <w:separator/>
      </w:r>
    </w:p>
  </w:footnote>
  <w:footnote w:type="continuationSeparator" w:id="0">
    <w:p w14:paraId="387F2FB8" w14:textId="77777777" w:rsidR="007B24E3" w:rsidRDefault="007B24E3" w:rsidP="006C4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B64F" w14:textId="77777777" w:rsidR="00DF68D6" w:rsidRPr="00E55F53" w:rsidRDefault="00DF68D6" w:rsidP="00DF68D6">
    <w:pPr>
      <w:tabs>
        <w:tab w:val="left" w:pos="2565"/>
      </w:tabs>
      <w:spacing w:after="0" w:line="240" w:lineRule="auto"/>
      <w:rPr>
        <w:rFonts w:ascii="Arial" w:hAnsi="Arial" w:cs="Arial"/>
        <w:sz w:val="16"/>
        <w:szCs w:val="16"/>
      </w:rPr>
    </w:pPr>
    <w:r w:rsidRPr="00E55F53">
      <w:rPr>
        <w:noProof/>
        <w:lang w:eastAsia="it-IT"/>
      </w:rPr>
      <w:drawing>
        <wp:anchor distT="0" distB="0" distL="114935" distR="114935" simplePos="0" relativeHeight="251661312" behindDoc="1" locked="0" layoutInCell="1" allowOverlap="1" wp14:anchorId="4D1A17F4" wp14:editId="7D15C21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6985" b="2540"/>
          <wp:wrapNone/>
          <wp:docPr id="316758384" name="Immagine 316758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A3D19D" w14:textId="77777777" w:rsidR="00DF68D6" w:rsidRPr="00E55F53" w:rsidRDefault="00DF68D6" w:rsidP="00DF68D6">
    <w:pPr>
      <w:spacing w:after="0" w:line="240" w:lineRule="auto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E55F53">
      <w:rPr>
        <w:rFonts w:ascii="Arial Black" w:hAnsi="Arial Black"/>
        <w:sz w:val="32"/>
        <w:szCs w:val="32"/>
      </w:rPr>
      <w:t>AZIENDA SPECIALE CONSORTILE</w:t>
    </w:r>
  </w:p>
  <w:p w14:paraId="6CAD3080" w14:textId="77777777" w:rsidR="00DF68D6" w:rsidRPr="00E55F53" w:rsidRDefault="00DF68D6" w:rsidP="00DF68D6">
    <w:pPr>
      <w:spacing w:after="0" w:line="240" w:lineRule="auto"/>
      <w:jc w:val="center"/>
      <w:rPr>
        <w:rFonts w:ascii="Arial Black" w:hAnsi="Arial Black"/>
        <w:sz w:val="32"/>
        <w:szCs w:val="32"/>
      </w:rPr>
    </w:pPr>
    <w:r w:rsidRPr="00E55F53"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E55F53">
      <w:rPr>
        <w:rFonts w:ascii="Arial Black" w:hAnsi="Arial Black"/>
        <w:sz w:val="32"/>
        <w:szCs w:val="32"/>
      </w:rPr>
      <w:t>“OVEST SOLIDALE”</w:t>
    </w:r>
  </w:p>
  <w:p w14:paraId="4B2A8EBE" w14:textId="77777777" w:rsidR="00DF68D6" w:rsidRPr="00BA29E5" w:rsidRDefault="00BA29E5" w:rsidP="00DF68D6">
    <w:pPr>
      <w:tabs>
        <w:tab w:val="left" w:pos="2565"/>
      </w:tabs>
      <w:spacing w:after="0" w:line="240" w:lineRule="auto"/>
      <w:jc w:val="center"/>
      <w:rPr>
        <w:rFonts w:ascii="Calibri Light" w:hAnsi="Calibri Light"/>
        <w:color w:val="2F5496"/>
        <w:sz w:val="20"/>
        <w:szCs w:val="20"/>
      </w:rPr>
    </w:pP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7456" behindDoc="1" locked="0" layoutInCell="1" allowOverlap="1" wp14:anchorId="46C4772D" wp14:editId="7A1CCC71">
          <wp:simplePos x="0" y="0"/>
          <wp:positionH relativeFrom="column">
            <wp:posOffset>-201603</wp:posOffset>
          </wp:positionH>
          <wp:positionV relativeFrom="paragraph">
            <wp:posOffset>124460</wp:posOffset>
          </wp:positionV>
          <wp:extent cx="528955" cy="697865"/>
          <wp:effectExtent l="0" t="0" r="4445" b="6985"/>
          <wp:wrapNone/>
          <wp:docPr id="937093035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892554" name="Elemento grafico 511892554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955" cy="69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8480" behindDoc="1" locked="0" layoutInCell="1" allowOverlap="1" wp14:anchorId="3DDBF5C0" wp14:editId="3A6F9367">
          <wp:simplePos x="0" y="0"/>
          <wp:positionH relativeFrom="column">
            <wp:posOffset>297398</wp:posOffset>
          </wp:positionH>
          <wp:positionV relativeFrom="paragraph">
            <wp:posOffset>139700</wp:posOffset>
          </wp:positionV>
          <wp:extent cx="683895" cy="683895"/>
          <wp:effectExtent l="0" t="0" r="1905" b="1905"/>
          <wp:wrapNone/>
          <wp:docPr id="1026093694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275096" name="Elemento grafico 634275096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895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3360" behindDoc="1" locked="0" layoutInCell="1" allowOverlap="1" wp14:anchorId="6576A949" wp14:editId="144951AE">
          <wp:simplePos x="0" y="0"/>
          <wp:positionH relativeFrom="column">
            <wp:posOffset>977593</wp:posOffset>
          </wp:positionH>
          <wp:positionV relativeFrom="paragraph">
            <wp:posOffset>126365</wp:posOffset>
          </wp:positionV>
          <wp:extent cx="492760" cy="726440"/>
          <wp:effectExtent l="0" t="0" r="2540" b="0"/>
          <wp:wrapNone/>
          <wp:docPr id="119502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097913" name="Immagine 1774097913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7264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70528" behindDoc="1" locked="0" layoutInCell="1" allowOverlap="1" wp14:anchorId="5BCF32DC" wp14:editId="36DF1A08">
          <wp:simplePos x="0" y="0"/>
          <wp:positionH relativeFrom="column">
            <wp:posOffset>2124823</wp:posOffset>
          </wp:positionH>
          <wp:positionV relativeFrom="paragraph">
            <wp:posOffset>149860</wp:posOffset>
          </wp:positionV>
          <wp:extent cx="532130" cy="694690"/>
          <wp:effectExtent l="0" t="0" r="1270" b="0"/>
          <wp:wrapNone/>
          <wp:docPr id="1010945441" name="Elemento grafico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954046" name="Elemento grafico 1054954046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130" cy="69469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AB2ECC2" w14:textId="77777777" w:rsidR="00857836" w:rsidRPr="00BA29E5" w:rsidRDefault="00BA29E5" w:rsidP="00857836">
    <w:pPr>
      <w:pStyle w:val="Intestazione"/>
      <w:ind w:left="-426"/>
      <w:rPr>
        <w:rFonts w:cs="Times New Roman"/>
        <w:lang w:eastAsia="it-IT"/>
      </w:rPr>
    </w:pP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3600" behindDoc="1" locked="0" layoutInCell="1" allowOverlap="1" wp14:anchorId="27F68544" wp14:editId="37634BCF">
          <wp:simplePos x="0" y="0"/>
          <wp:positionH relativeFrom="column">
            <wp:posOffset>1532053</wp:posOffset>
          </wp:positionH>
          <wp:positionV relativeFrom="paragraph">
            <wp:posOffset>6985</wp:posOffset>
          </wp:positionV>
          <wp:extent cx="553720" cy="666115"/>
          <wp:effectExtent l="0" t="0" r="0" b="635"/>
          <wp:wrapNone/>
          <wp:docPr id="1057203012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608532" name="Elemento grafico 539608532"/>
                  <pic:cNvPicPr/>
                </pic:nvPicPr>
                <pic:blipFill>
                  <a:blip r:embed="rId9">
                    <a:extLs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" cy="6661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4384" behindDoc="1" locked="0" layoutInCell="1" allowOverlap="1" wp14:anchorId="77601053" wp14:editId="3B5F2EF9">
          <wp:simplePos x="0" y="0"/>
          <wp:positionH relativeFrom="column">
            <wp:posOffset>2715169</wp:posOffset>
          </wp:positionH>
          <wp:positionV relativeFrom="paragraph">
            <wp:posOffset>6985</wp:posOffset>
          </wp:positionV>
          <wp:extent cx="492760" cy="687705"/>
          <wp:effectExtent l="0" t="0" r="2540" b="0"/>
          <wp:wrapNone/>
          <wp:docPr id="9831971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265953" name="Immagine 590265953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877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5408" behindDoc="1" locked="0" layoutInCell="1" allowOverlap="1" wp14:anchorId="4D99D2CF" wp14:editId="21392C90">
          <wp:simplePos x="0" y="0"/>
          <wp:positionH relativeFrom="column">
            <wp:posOffset>3290256</wp:posOffset>
          </wp:positionH>
          <wp:positionV relativeFrom="paragraph">
            <wp:posOffset>32987</wp:posOffset>
          </wp:positionV>
          <wp:extent cx="492760" cy="654685"/>
          <wp:effectExtent l="0" t="0" r="2540" b="0"/>
          <wp:wrapNone/>
          <wp:docPr id="147955418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814030" name="Immagine 303814030"/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546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6432" behindDoc="1" locked="0" layoutInCell="1" allowOverlap="1" wp14:anchorId="296F503A" wp14:editId="2E659897">
          <wp:simplePos x="0" y="0"/>
          <wp:positionH relativeFrom="column">
            <wp:posOffset>3878333</wp:posOffset>
          </wp:positionH>
          <wp:positionV relativeFrom="paragraph">
            <wp:posOffset>10795</wp:posOffset>
          </wp:positionV>
          <wp:extent cx="506730" cy="688975"/>
          <wp:effectExtent l="0" t="0" r="7620" b="0"/>
          <wp:wrapNone/>
          <wp:docPr id="19710241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967498" name="Immagine 497967498"/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3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1552" behindDoc="1" locked="0" layoutInCell="1" allowOverlap="1" wp14:anchorId="0A9B9254" wp14:editId="0D496035">
          <wp:simplePos x="0" y="0"/>
          <wp:positionH relativeFrom="column">
            <wp:posOffset>4469295</wp:posOffset>
          </wp:positionH>
          <wp:positionV relativeFrom="paragraph">
            <wp:posOffset>33432</wp:posOffset>
          </wp:positionV>
          <wp:extent cx="492760" cy="632460"/>
          <wp:effectExtent l="0" t="0" r="2540" b="0"/>
          <wp:wrapNone/>
          <wp:docPr id="1430400406" name="Elemento gra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803492" name="Elemento grafico 317803492"/>
                  <pic:cNvPicPr/>
                </pic:nvPicPr>
                <pic:blipFill>
                  <a:blip r:embed="rId14">
                    <a:extLst>
                      <a:ext uri="{96DAC541-7B7A-43D3-8B79-37D633B846F1}">
                        <asvg:svgBlip xmlns:asvg="http://schemas.microsoft.com/office/drawing/2016/SVG/main" r:embed="rId1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9504" behindDoc="1" locked="0" layoutInCell="1" allowOverlap="1" wp14:anchorId="52FC93DD" wp14:editId="3EC1717B">
          <wp:simplePos x="0" y="0"/>
          <wp:positionH relativeFrom="column">
            <wp:posOffset>5104072</wp:posOffset>
          </wp:positionH>
          <wp:positionV relativeFrom="paragraph">
            <wp:posOffset>38100</wp:posOffset>
          </wp:positionV>
          <wp:extent cx="492760" cy="661035"/>
          <wp:effectExtent l="0" t="0" r="2540" b="5715"/>
          <wp:wrapNone/>
          <wp:docPr id="939336722" name="Elemento grafico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346722" name="Elemento grafico 1828346722"/>
                  <pic:cNvPicPr/>
                </pic:nvPicPr>
                <pic:blipFill>
                  <a:blip r:embed="rId16">
                    <a:extLst>
                      <a:ext uri="{96DAC541-7B7A-43D3-8B79-37D633B846F1}">
                        <asvg:svgBlip xmlns:asvg="http://schemas.microsoft.com/office/drawing/2016/SVG/main" r:embed="rId1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610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2576" behindDoc="1" locked="0" layoutInCell="1" allowOverlap="1" wp14:anchorId="1E2B609D" wp14:editId="01263437">
          <wp:simplePos x="0" y="0"/>
          <wp:positionH relativeFrom="column">
            <wp:posOffset>5747393</wp:posOffset>
          </wp:positionH>
          <wp:positionV relativeFrom="paragraph">
            <wp:posOffset>69850</wp:posOffset>
          </wp:positionV>
          <wp:extent cx="493395" cy="632460"/>
          <wp:effectExtent l="0" t="0" r="1905" b="0"/>
          <wp:wrapNone/>
          <wp:docPr id="1164994552" name="Elemento gra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619129" name="Elemento grafico 1213619129"/>
                  <pic:cNvPicPr/>
                </pic:nvPicPr>
                <pic:blipFill>
                  <a:blip r:embed="rId18">
                    <a:extLst>
                      <a:ext uri="{96DAC541-7B7A-43D3-8B79-37D633B846F1}">
                        <asvg:svgBlip xmlns:asvg="http://schemas.microsoft.com/office/drawing/2016/SVG/main" r:embed="rId1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39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</w:p>
  <w:p w14:paraId="7D31B13B" w14:textId="77777777" w:rsidR="00857836" w:rsidRPr="00857836" w:rsidRDefault="00857836" w:rsidP="00857836">
    <w:pPr>
      <w:pStyle w:val="Intestazione"/>
      <w:tabs>
        <w:tab w:val="clear" w:pos="4819"/>
        <w:tab w:val="clear" w:pos="9638"/>
        <w:tab w:val="left" w:pos="6536"/>
      </w:tabs>
      <w:rPr>
        <w:rFonts w:cs="Times New Roman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ab/>
    </w:r>
  </w:p>
  <w:p w14:paraId="76690DB4" w14:textId="77777777" w:rsidR="00857836" w:rsidRPr="00D17177" w:rsidRDefault="00857836" w:rsidP="00857836">
    <w:pPr>
      <w:pStyle w:val="Intestazione"/>
      <w:tabs>
        <w:tab w:val="left" w:pos="233"/>
      </w:tabs>
      <w:ind w:left="-709" w:right="-284"/>
      <w:rPr>
        <w:rFonts w:cs="Times New Roman"/>
        <w:b/>
        <w:bCs/>
        <w:sz w:val="18"/>
        <w:szCs w:val="18"/>
        <w:vertAlign w:val="subscript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     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BERLINGO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CASTEGNATO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CASTEL MELLA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CELLATICA                GUSSAGO                 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O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ME  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OSPITALETTO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RODENGO SAIANO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RONCADELLE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TORBOLE CASAGLIA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>TRAVAGLIATO</w:t>
    </w:r>
    <w:r w:rsidRPr="00D17177">
      <w:rPr>
        <w:rFonts w:cs="Times New Roman"/>
        <w:sz w:val="18"/>
        <w:szCs w:val="18"/>
        <w:lang w:eastAsia="it-IT"/>
      </w:rPr>
      <w:tab/>
    </w:r>
    <w:r w:rsidRPr="00D17177">
      <w:rPr>
        <w:rFonts w:cs="Times New Roman"/>
        <w:sz w:val="18"/>
        <w:szCs w:val="18"/>
        <w:lang w:eastAsia="it-IT"/>
      </w:rPr>
      <w:tab/>
      <w:t xml:space="preserve">  </w:t>
    </w:r>
  </w:p>
  <w:p w14:paraId="373FBA89" w14:textId="77777777" w:rsidR="00DF68D6" w:rsidRDefault="00DF68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6B0AC8"/>
    <w:multiLevelType w:val="hybridMultilevel"/>
    <w:tmpl w:val="FACE5C36"/>
    <w:lvl w:ilvl="0" w:tplc="7CDA2A1C"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61C02"/>
    <w:multiLevelType w:val="hybridMultilevel"/>
    <w:tmpl w:val="522E2AA6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16C78"/>
    <w:multiLevelType w:val="hybridMultilevel"/>
    <w:tmpl w:val="2572D0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50435"/>
    <w:multiLevelType w:val="hybridMultilevel"/>
    <w:tmpl w:val="6FF68ACA"/>
    <w:lvl w:ilvl="0" w:tplc="BC3CFEB8"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E174D"/>
    <w:multiLevelType w:val="hybridMultilevel"/>
    <w:tmpl w:val="F4DC6374"/>
    <w:lvl w:ilvl="0" w:tplc="3392F6BA">
      <w:start w:val="1"/>
      <w:numFmt w:val="decimal"/>
      <w:lvlText w:val="%1."/>
      <w:lvlJc w:val="left"/>
      <w:pPr>
        <w:ind w:left="570" w:hanging="360"/>
      </w:pPr>
    </w:lvl>
    <w:lvl w:ilvl="1" w:tplc="04100019">
      <w:start w:val="1"/>
      <w:numFmt w:val="lowerLetter"/>
      <w:lvlText w:val="%2."/>
      <w:lvlJc w:val="left"/>
      <w:pPr>
        <w:ind w:left="1290" w:hanging="360"/>
      </w:pPr>
    </w:lvl>
    <w:lvl w:ilvl="2" w:tplc="0410001B">
      <w:start w:val="1"/>
      <w:numFmt w:val="lowerRoman"/>
      <w:lvlText w:val="%3."/>
      <w:lvlJc w:val="right"/>
      <w:pPr>
        <w:ind w:left="2010" w:hanging="180"/>
      </w:pPr>
    </w:lvl>
    <w:lvl w:ilvl="3" w:tplc="0410000F">
      <w:start w:val="1"/>
      <w:numFmt w:val="decimal"/>
      <w:lvlText w:val="%4."/>
      <w:lvlJc w:val="left"/>
      <w:pPr>
        <w:ind w:left="2730" w:hanging="360"/>
      </w:pPr>
    </w:lvl>
    <w:lvl w:ilvl="4" w:tplc="04100019">
      <w:start w:val="1"/>
      <w:numFmt w:val="lowerLetter"/>
      <w:lvlText w:val="%5."/>
      <w:lvlJc w:val="left"/>
      <w:pPr>
        <w:ind w:left="3450" w:hanging="360"/>
      </w:pPr>
    </w:lvl>
    <w:lvl w:ilvl="5" w:tplc="0410001B">
      <w:start w:val="1"/>
      <w:numFmt w:val="lowerRoman"/>
      <w:lvlText w:val="%6."/>
      <w:lvlJc w:val="right"/>
      <w:pPr>
        <w:ind w:left="4170" w:hanging="180"/>
      </w:pPr>
    </w:lvl>
    <w:lvl w:ilvl="6" w:tplc="0410000F">
      <w:start w:val="1"/>
      <w:numFmt w:val="decimal"/>
      <w:lvlText w:val="%7."/>
      <w:lvlJc w:val="left"/>
      <w:pPr>
        <w:ind w:left="4890" w:hanging="360"/>
      </w:pPr>
    </w:lvl>
    <w:lvl w:ilvl="7" w:tplc="04100019">
      <w:start w:val="1"/>
      <w:numFmt w:val="lowerLetter"/>
      <w:lvlText w:val="%8."/>
      <w:lvlJc w:val="left"/>
      <w:pPr>
        <w:ind w:left="5610" w:hanging="360"/>
      </w:pPr>
    </w:lvl>
    <w:lvl w:ilvl="8" w:tplc="0410001B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4DB27123"/>
    <w:multiLevelType w:val="multilevel"/>
    <w:tmpl w:val="290E62FE"/>
    <w:lvl w:ilvl="0">
      <w:numFmt w:val="decimal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51DE6D4E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5930403D"/>
    <w:multiLevelType w:val="hybridMultilevel"/>
    <w:tmpl w:val="644AEC32"/>
    <w:lvl w:ilvl="0" w:tplc="4F70CF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B7CD6"/>
    <w:multiLevelType w:val="multilevel"/>
    <w:tmpl w:val="EA22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8873A7"/>
    <w:multiLevelType w:val="hybridMultilevel"/>
    <w:tmpl w:val="497CA106"/>
    <w:lvl w:ilvl="0" w:tplc="0410000B">
      <w:start w:val="1"/>
      <w:numFmt w:val="bullet"/>
      <w:pStyle w:val="Titolo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F6C3F"/>
    <w:multiLevelType w:val="hybridMultilevel"/>
    <w:tmpl w:val="F0B86F8E"/>
    <w:lvl w:ilvl="0" w:tplc="63BEEDF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36AC9"/>
    <w:multiLevelType w:val="hybridMultilevel"/>
    <w:tmpl w:val="CAE8D56E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F56A1C"/>
    <w:multiLevelType w:val="hybridMultilevel"/>
    <w:tmpl w:val="0180C512"/>
    <w:lvl w:ilvl="0" w:tplc="E7843746">
      <w:numFmt w:val="bullet"/>
      <w:lvlText w:val=""/>
      <w:lvlJc w:val="left"/>
      <w:pPr>
        <w:ind w:left="797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 w16cid:durableId="19145825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0006855">
    <w:abstractNumId w:val="12"/>
  </w:num>
  <w:num w:numId="3" w16cid:durableId="358163228">
    <w:abstractNumId w:val="13"/>
  </w:num>
  <w:num w:numId="4" w16cid:durableId="849374400">
    <w:abstractNumId w:val="11"/>
  </w:num>
  <w:num w:numId="5" w16cid:durableId="2053453272">
    <w:abstractNumId w:val="4"/>
  </w:num>
  <w:num w:numId="6" w16cid:durableId="348945404">
    <w:abstractNumId w:val="9"/>
  </w:num>
  <w:num w:numId="7" w16cid:durableId="1082216720">
    <w:abstractNumId w:val="2"/>
  </w:num>
  <w:num w:numId="8" w16cid:durableId="117336588">
    <w:abstractNumId w:val="1"/>
  </w:num>
  <w:num w:numId="9" w16cid:durableId="7843530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0218503">
    <w:abstractNumId w:val="10"/>
  </w:num>
  <w:num w:numId="11" w16cid:durableId="205218738">
    <w:abstractNumId w:val="8"/>
  </w:num>
  <w:num w:numId="12" w16cid:durableId="116335257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0089550">
    <w:abstractNumId w:val="3"/>
  </w:num>
  <w:num w:numId="14" w16cid:durableId="967573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E3"/>
    <w:rsid w:val="00050896"/>
    <w:rsid w:val="00067B82"/>
    <w:rsid w:val="000A14FC"/>
    <w:rsid w:val="000D6D09"/>
    <w:rsid w:val="00196DD1"/>
    <w:rsid w:val="001A54D1"/>
    <w:rsid w:val="001E0F17"/>
    <w:rsid w:val="00225CAE"/>
    <w:rsid w:val="002A0FC3"/>
    <w:rsid w:val="003E7B44"/>
    <w:rsid w:val="00446BB9"/>
    <w:rsid w:val="00462906"/>
    <w:rsid w:val="004B432F"/>
    <w:rsid w:val="005668EA"/>
    <w:rsid w:val="005915CC"/>
    <w:rsid w:val="006134A0"/>
    <w:rsid w:val="006553D3"/>
    <w:rsid w:val="006C0327"/>
    <w:rsid w:val="006C4944"/>
    <w:rsid w:val="007942E4"/>
    <w:rsid w:val="007B24E3"/>
    <w:rsid w:val="007E508C"/>
    <w:rsid w:val="00857836"/>
    <w:rsid w:val="009E3ABC"/>
    <w:rsid w:val="00A77BBB"/>
    <w:rsid w:val="00A92B39"/>
    <w:rsid w:val="00BA29E5"/>
    <w:rsid w:val="00BC1157"/>
    <w:rsid w:val="00C60924"/>
    <w:rsid w:val="00DF68D6"/>
    <w:rsid w:val="00F21904"/>
    <w:rsid w:val="00F707BF"/>
    <w:rsid w:val="00F73338"/>
    <w:rsid w:val="00F9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6F53A"/>
  <w15:chartTrackingRefBased/>
  <w15:docId w15:val="{EC675D3A-7BB7-477F-81E1-0206A646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1904"/>
    <w:pPr>
      <w:spacing w:line="25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A92B39"/>
    <w:pPr>
      <w:keepNext/>
      <w:numPr>
        <w:numId w:val="10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944"/>
  </w:style>
  <w:style w:type="paragraph" w:styleId="Pidipagina">
    <w:name w:val="footer"/>
    <w:basedOn w:val="Normale"/>
    <w:link w:val="Pidipagina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944"/>
  </w:style>
  <w:style w:type="paragraph" w:styleId="Paragrafoelenco">
    <w:name w:val="List Paragraph"/>
    <w:basedOn w:val="Normale"/>
    <w:uiPriority w:val="34"/>
    <w:qFormat/>
    <w:rsid w:val="006C0327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C0327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A92B39"/>
    <w:rPr>
      <w:rFonts w:ascii="Times New Roman" w:eastAsia="Times New Roman" w:hAnsi="Times New Roman" w:cs="Calibri"/>
      <w:b/>
      <w:bCs/>
      <w:kern w:val="0"/>
      <w:sz w:val="24"/>
      <w:szCs w:val="24"/>
      <w:lang w:eastAsia="ar-SA"/>
      <w14:ligatures w14:val="none"/>
    </w:rPr>
  </w:style>
  <w:style w:type="paragraph" w:styleId="NormaleWeb">
    <w:name w:val="Normal (Web)"/>
    <w:basedOn w:val="Normale"/>
    <w:uiPriority w:val="99"/>
    <w:unhideWhenUsed/>
    <w:rsid w:val="00F2190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sv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sv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jpg"/><Relationship Id="rId5" Type="http://schemas.openxmlformats.org/officeDocument/2006/relationships/image" Target="media/image5.svg"/><Relationship Id="rId15" Type="http://schemas.openxmlformats.org/officeDocument/2006/relationships/image" Target="media/image15.svg"/><Relationship Id="rId10" Type="http://schemas.openxmlformats.org/officeDocument/2006/relationships/image" Target="media/image10.svg"/><Relationship Id="rId19" Type="http://schemas.openxmlformats.org/officeDocument/2006/relationships/image" Target="media/image19.sv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ODELLI%20WORD%20PERSONALI\BANDI%20E%20AVVISI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DBDF5-4693-4062-88CF-D95E73FE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BANDI E AVVISI carta intestata.dotx</Template>
  <TotalTime>10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Depoli</dc:creator>
  <cp:keywords/>
  <dc:description/>
  <cp:lastModifiedBy>Disabilita</cp:lastModifiedBy>
  <cp:revision>10</cp:revision>
  <dcterms:created xsi:type="dcterms:W3CDTF">2025-02-25T10:08:00Z</dcterms:created>
  <dcterms:modified xsi:type="dcterms:W3CDTF">2026-04-13T11:04:00Z</dcterms:modified>
</cp:coreProperties>
</file>